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4E53C2CA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E56444">
        <w:rPr>
          <w:kern w:val="3"/>
          <w:lang w:val="en-US" w:eastAsia="ar-SA"/>
        </w:rPr>
        <w:t>19.06.2026.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4CBD4104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E56444">
        <w:rPr>
          <w:b/>
          <w:bCs/>
          <w:kern w:val="3"/>
          <w:lang w:val="sr-Cyrl-RS" w:eastAsia="ar-SA"/>
        </w:rPr>
        <w:t>Осовински и конструкцијски челик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0909A20E" w:rsidR="00EC05A7" w:rsidRPr="00E56444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E56444">
        <w:rPr>
          <w:b/>
          <w:kern w:val="3"/>
          <w:lang w:val="sr-Cyrl-RS" w:eastAsia="ar-SA"/>
        </w:rPr>
        <w:t xml:space="preserve"> До 130.000,00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5B7CFC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E56444">
        <w:rPr>
          <w:kern w:val="3"/>
          <w:lang w:val="sr-Cyrl-RS" w:eastAsia="ar-SA"/>
        </w:rPr>
        <w:t>22.06.2026.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185C8F72" w14:textId="0F3592DE" w:rsidR="00E56444" w:rsidRPr="00A3396B" w:rsidRDefault="00E56444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063/113-45-73</w:t>
      </w:r>
    </w:p>
    <w:sectPr w:rsidR="00E56444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2CC4" w14:textId="77777777" w:rsidR="00C9341A" w:rsidRDefault="00C9341A">
      <w:r>
        <w:separator/>
      </w:r>
    </w:p>
  </w:endnote>
  <w:endnote w:type="continuationSeparator" w:id="0">
    <w:p w14:paraId="2AFA08A2" w14:textId="77777777" w:rsidR="00C9341A" w:rsidRDefault="00C9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E40C" w14:textId="77777777" w:rsidR="00C9341A" w:rsidRDefault="00C9341A">
      <w:r>
        <w:separator/>
      </w:r>
    </w:p>
  </w:footnote>
  <w:footnote w:type="continuationSeparator" w:id="0">
    <w:p w14:paraId="1620C338" w14:textId="77777777" w:rsidR="00C9341A" w:rsidRDefault="00C9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375211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75133"/>
    <w:rsid w:val="00824215"/>
    <w:rsid w:val="008432DD"/>
    <w:rsid w:val="00864A03"/>
    <w:rsid w:val="008F1A79"/>
    <w:rsid w:val="00942F87"/>
    <w:rsid w:val="009476C7"/>
    <w:rsid w:val="00955644"/>
    <w:rsid w:val="00A3396B"/>
    <w:rsid w:val="00C023EB"/>
    <w:rsid w:val="00C869B3"/>
    <w:rsid w:val="00C9341A"/>
    <w:rsid w:val="00CB64FA"/>
    <w:rsid w:val="00D409D4"/>
    <w:rsid w:val="00DE678A"/>
    <w:rsid w:val="00DF5CD7"/>
    <w:rsid w:val="00E34ADE"/>
    <w:rsid w:val="00E45924"/>
    <w:rsid w:val="00E5644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2026-06-19T09:54:00Z</dcterms:modified>
</cp:coreProperties>
</file>